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E15B" w14:textId="77777777" w:rsidR="00115C52" w:rsidRPr="00A4331D" w:rsidRDefault="00115C52" w:rsidP="00115C52">
      <w:pPr>
        <w:pStyle w:val="Title1COST"/>
        <w:spacing w:before="120"/>
        <w:jc w:val="center"/>
        <w:rPr>
          <w:color w:val="6E82BE"/>
          <w:sz w:val="36"/>
          <w:lang w:val="en-GB"/>
        </w:rPr>
      </w:pPr>
      <w:r>
        <w:rPr>
          <w:color w:val="6E82BE"/>
          <w:sz w:val="36"/>
          <w:lang w:val="en-GB"/>
        </w:rPr>
        <w:t xml:space="preserve">ITC </w:t>
      </w:r>
      <w:r w:rsidRPr="00A4331D">
        <w:rPr>
          <w:color w:val="6E82BE"/>
          <w:sz w:val="36"/>
          <w:lang w:val="en-GB"/>
        </w:rPr>
        <w:t>Conference Grant</w:t>
      </w:r>
    </w:p>
    <w:p w14:paraId="0A350B12" w14:textId="77777777" w:rsidR="00115C52" w:rsidRPr="00A4331D" w:rsidRDefault="00115C52" w:rsidP="00115C52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A4331D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1"/>
      </w:r>
      <w:r>
        <w:rPr>
          <w:color w:val="6E82BE"/>
          <w:sz w:val="36"/>
          <w:lang w:val="en-GB"/>
        </w:rPr>
        <w:t xml:space="preserve"> - </w:t>
      </w:r>
    </w:p>
    <w:p w14:paraId="2FF66F0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</w:p>
    <w:p w14:paraId="1C0F4ACC" w14:textId="77777777" w:rsidR="00115C52" w:rsidRPr="008E080D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11B53E5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Applicant</w:t>
      </w:r>
      <w:r w:rsidRPr="008E080D">
        <w:rPr>
          <w:color w:val="56585B"/>
          <w:sz w:val="22"/>
        </w:rPr>
        <w:t xml:space="preserve"> name: </w:t>
      </w:r>
    </w:p>
    <w:p w14:paraId="71264FD9" w14:textId="77777777" w:rsidR="00115C52" w:rsidRPr="00115C52" w:rsidRDefault="00115C52" w:rsidP="00115C52">
      <w:pPr>
        <w:pStyle w:val="Title2"/>
        <w:spacing w:before="120"/>
        <w:jc w:val="both"/>
        <w:rPr>
          <w:color w:val="56585B"/>
          <w:sz w:val="20"/>
          <w:szCs w:val="20"/>
        </w:rPr>
      </w:pPr>
    </w:p>
    <w:tbl>
      <w:tblPr>
        <w:tblStyle w:val="TableGrid"/>
        <w:tblW w:w="9521" w:type="dxa"/>
        <w:tblInd w:w="-5" w:type="dxa"/>
        <w:tblLook w:val="04A0" w:firstRow="1" w:lastRow="0" w:firstColumn="1" w:lastColumn="0" w:noHBand="0" w:noVBand="1"/>
      </w:tblPr>
      <w:tblGrid>
        <w:gridCol w:w="9521"/>
      </w:tblGrid>
      <w:tr w:rsidR="00115C52" w:rsidRPr="00681CA3" w14:paraId="2F41E6B4" w14:textId="77777777" w:rsidTr="00D557D7">
        <w:trPr>
          <w:trHeight w:val="209"/>
        </w:trPr>
        <w:tc>
          <w:tcPr>
            <w:tcW w:w="9521" w:type="dxa"/>
            <w:tcBorders>
              <w:bottom w:val="nil"/>
            </w:tcBorders>
          </w:tcPr>
          <w:p w14:paraId="65D21E68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Conference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48E56F3F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title:</w:t>
            </w:r>
          </w:p>
          <w:p w14:paraId="24E99A35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Conference web-page: </w:t>
            </w:r>
          </w:p>
          <w:p w14:paraId="30CDA052" w14:textId="77777777" w:rsidR="00115C52" w:rsidRPr="00B832AA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venue</w:t>
            </w:r>
            <w:r w:rsidRPr="00F5286F">
              <w:rPr>
                <w:rStyle w:val="FootnoteReference"/>
                <w:rFonts w:ascii="ArialMT" w:hAnsi="ArialMT" w:cs="ArialMT"/>
                <w:color w:val="656966"/>
              </w:rPr>
              <w:footnoteReference w:id="2"/>
            </w:r>
            <w:r w:rsidRPr="00F5286F">
              <w:rPr>
                <w:rFonts w:ascii="ArialMT" w:hAnsi="ArialMT" w:cs="ArialMT"/>
                <w:color w:val="656966"/>
              </w:rPr>
              <w:t xml:space="preserve">: </w:t>
            </w:r>
          </w:p>
          <w:p w14:paraId="5B8C450D" w14:textId="77777777" w:rsidR="00115C52" w:rsidRPr="00692F0B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D26F0">
              <w:rPr>
                <w:rFonts w:ascii="ArialMT" w:hAnsi="ArialMT" w:cs="ArialMT"/>
                <w:color w:val="656966"/>
              </w:rPr>
              <w:t>Conference start and end date: DD/MM/YYYY to DD/MM/YYYY</w:t>
            </w:r>
            <w:r w:rsidRPr="00A4331D">
              <w:rPr>
                <w:rFonts w:ascii="ArialMT" w:hAnsi="ArialMT" w:cs="ArialMT"/>
                <w:color w:val="656966"/>
              </w:rPr>
              <w:t xml:space="preserve"> </w:t>
            </w:r>
          </w:p>
        </w:tc>
      </w:tr>
      <w:tr w:rsidR="00115C52" w:rsidRPr="00681CA3" w14:paraId="50FA3E27" w14:textId="77777777" w:rsidTr="00D557D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0E3C5F36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Accepted contribution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3D1D4999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Title of the presentation: </w:t>
            </w:r>
          </w:p>
          <w:p w14:paraId="279D4827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>Type of the presentation: (oral/poster)</w:t>
            </w:r>
          </w:p>
          <w:p w14:paraId="57E5C447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 xml:space="preserve">Co-authors: </w:t>
            </w:r>
          </w:p>
          <w:p w14:paraId="24A7B5E8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Other details of the presentation: specify here any additional details related to the contribution (e.g. title of the session / track of the conference programme in which the contribution is </w:t>
            </w:r>
            <w:r>
              <w:rPr>
                <w:rFonts w:ascii="ArialMT" w:hAnsi="ArialMT" w:cs="ArialMT"/>
                <w:color w:val="656966"/>
              </w:rPr>
              <w:t>accepted</w:t>
            </w:r>
            <w:r w:rsidRPr="00B832AA">
              <w:rPr>
                <w:rFonts w:ascii="ArialMT" w:hAnsi="ArialMT" w:cs="ArialMT"/>
                <w:color w:val="656966"/>
              </w:rPr>
              <w:t>)</w:t>
            </w:r>
          </w:p>
        </w:tc>
      </w:tr>
      <w:tr w:rsidR="00115C52" w:rsidRPr="00681CA3" w14:paraId="494FC9DF" w14:textId="77777777" w:rsidTr="00D557D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2B2F32D7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 xml:space="preserve">Relevance of the Conference topic to the Action </w:t>
            </w:r>
          </w:p>
          <w:p w14:paraId="4CBE1F52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>relevance of the Conference to the Action (e.g., MoU objective, deliverable or WG task).</w:t>
            </w:r>
          </w:p>
          <w:p w14:paraId="34C475FD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6FEF45A5" w14:textId="77777777" w:rsidR="00115C52" w:rsidRDefault="00115C52" w:rsidP="00115C52">
            <w:pPr>
              <w:spacing w:before="120"/>
              <w:rPr>
                <w:b/>
                <w:sz w:val="22"/>
                <w:u w:val="single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  <w:tr w:rsidR="00115C52" w:rsidRPr="00681CA3" w14:paraId="6B6B9BA8" w14:textId="77777777" w:rsidTr="00D557D7">
        <w:trPr>
          <w:trHeight w:val="113"/>
        </w:trPr>
        <w:tc>
          <w:tcPr>
            <w:tcW w:w="9521" w:type="dxa"/>
            <w:tcBorders>
              <w:bottom w:val="nil"/>
            </w:tcBorders>
          </w:tcPr>
          <w:p w14:paraId="15003E77" w14:textId="77777777" w:rsidR="00115C52" w:rsidRDefault="00115C52" w:rsidP="00115C52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Motivation and expected impact</w:t>
            </w:r>
          </w:p>
          <w:p w14:paraId="45691586" w14:textId="77777777" w:rsidR="00115C52" w:rsidRPr="00244B76" w:rsidRDefault="00115C52" w:rsidP="00115C52">
            <w:pPr>
              <w:spacing w:before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 xml:space="preserve">applicant’s motivation to participate in the conference and potential impact on the applicant’s career. </w:t>
            </w:r>
          </w:p>
        </w:tc>
      </w:tr>
      <w:tr w:rsidR="00115C52" w:rsidRPr="00681CA3" w14:paraId="1450B20D" w14:textId="77777777" w:rsidTr="00D557D7">
        <w:trPr>
          <w:trHeight w:val="230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1A3F5E0A" w14:textId="77777777" w:rsidR="00115C52" w:rsidRPr="005C5E8B" w:rsidRDefault="00115C52" w:rsidP="00115C52">
            <w:pPr>
              <w:spacing w:before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0C076F97" w14:textId="77777777" w:rsidR="00115C52" w:rsidRPr="00681CA3" w:rsidRDefault="00115C52" w:rsidP="00115C52">
            <w:pPr>
              <w:spacing w:before="120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</w:tbl>
    <w:p w14:paraId="1E3BB603" w14:textId="5346BBA2" w:rsidR="005146D6" w:rsidRPr="00115C52" w:rsidRDefault="005146D6" w:rsidP="00115C52"/>
    <w:sectPr w:rsidR="005146D6" w:rsidRPr="00115C52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01A0" w14:textId="77777777" w:rsidR="000961C3" w:rsidRDefault="000961C3" w:rsidP="00F24F32">
      <w:r>
        <w:separator/>
      </w:r>
    </w:p>
  </w:endnote>
  <w:endnote w:type="continuationSeparator" w:id="0">
    <w:p w14:paraId="283DEA30" w14:textId="77777777" w:rsidR="000961C3" w:rsidRDefault="000961C3" w:rsidP="00F2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altName w:val="Calibri"/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ffra Light">
    <w:altName w:val="Calibri"/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</w:t>
    </w:r>
    <w:proofErr w:type="spellStart"/>
    <w:r w:rsidRPr="008C46E3">
      <w:rPr>
        <w:rFonts w:ascii="Effra" w:hAnsi="Effra"/>
        <w:sz w:val="17"/>
        <w:szCs w:val="17"/>
        <w:lang w:val="fr-FR"/>
      </w:rPr>
      <w:t>Bolwerklaan</w:t>
    </w:r>
    <w:proofErr w:type="spellEnd"/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 xml:space="preserve">Brussels, </w:t>
    </w:r>
    <w:proofErr w:type="spellStart"/>
    <w:r w:rsidR="00703422" w:rsidRPr="008C46E3">
      <w:rPr>
        <w:rFonts w:ascii="Effra" w:hAnsi="Effra"/>
        <w:sz w:val="17"/>
        <w:szCs w:val="17"/>
        <w:lang w:val="fr-FR"/>
      </w:rPr>
      <w:t>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proofErr w:type="spellEnd"/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10F3" w14:textId="77777777" w:rsidR="000961C3" w:rsidRDefault="000961C3" w:rsidP="00F24F32">
      <w:r>
        <w:separator/>
      </w:r>
    </w:p>
  </w:footnote>
  <w:footnote w:type="continuationSeparator" w:id="0">
    <w:p w14:paraId="758A7250" w14:textId="77777777" w:rsidR="000961C3" w:rsidRDefault="000961C3" w:rsidP="00F24F32">
      <w:r>
        <w:continuationSeparator/>
      </w:r>
    </w:p>
  </w:footnote>
  <w:footnote w:id="1">
    <w:p w14:paraId="6F71D5F9" w14:textId="77777777" w:rsidR="00115C52" w:rsidRPr="00A4331D" w:rsidRDefault="00115C52" w:rsidP="00115C52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A4331D">
        <w:rPr>
          <w:rFonts w:ascii="ArialMT" w:hAnsi="ArialMT" w:cs="ArialMT"/>
          <w:color w:val="656966"/>
        </w:rPr>
        <w:t xml:space="preserve">This  form is part of the application for a grant to present the </w:t>
      </w:r>
      <w:r>
        <w:rPr>
          <w:rFonts w:ascii="ArialMT" w:hAnsi="ArialMT" w:cs="ArialMT"/>
          <w:color w:val="656966"/>
        </w:rPr>
        <w:t>work of the applicant at a</w:t>
      </w:r>
      <w:r w:rsidRPr="00A4331D">
        <w:rPr>
          <w:rFonts w:ascii="ArialMT" w:hAnsi="ArialMT" w:cs="ArialMT"/>
          <w:color w:val="656966"/>
        </w:rPr>
        <w:t xml:space="preserve"> conference.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A4331D">
        <w:rPr>
          <w:rFonts w:ascii="ArialMT" w:hAnsi="ArialMT" w:cs="ArialMT"/>
          <w:color w:val="656966"/>
        </w:rPr>
        <w:t>.</w:t>
      </w:r>
    </w:p>
  </w:footnote>
  <w:footnote w:id="2">
    <w:p w14:paraId="7D2AB541" w14:textId="77777777" w:rsidR="00115C52" w:rsidRPr="00860B0D" w:rsidRDefault="00115C52" w:rsidP="00115C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MT" w:hAnsi="ArialMT" w:cs="ArialMT"/>
          <w:color w:val="656966"/>
        </w:rPr>
        <w:t>For an online conference, specify virtual participation; for hybrid conferences, specify whether it is an in-person or virtual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6192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0" type="#_x0000_t75" style="width:101.25pt;height:101.25pt" o:bullet="t">
        <v:imagedata r:id="rId1" o:title="point"/>
      </v:shape>
    </w:pict>
  </w:numPicBullet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24"/>
  </w:num>
  <w:num w:numId="4">
    <w:abstractNumId w:val="21"/>
  </w:num>
  <w:num w:numId="5">
    <w:abstractNumId w:val="1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8"/>
  </w:num>
  <w:num w:numId="16">
    <w:abstractNumId w:val="27"/>
  </w:num>
  <w:num w:numId="17">
    <w:abstractNumId w:val="31"/>
  </w:num>
  <w:num w:numId="18">
    <w:abstractNumId w:val="17"/>
  </w:num>
  <w:num w:numId="19">
    <w:abstractNumId w:val="19"/>
  </w:num>
  <w:num w:numId="20">
    <w:abstractNumId w:val="10"/>
  </w:num>
  <w:num w:numId="21">
    <w:abstractNumId w:val="26"/>
  </w:num>
  <w:num w:numId="22">
    <w:abstractNumId w:val="22"/>
  </w:num>
  <w:num w:numId="23">
    <w:abstractNumId w:val="14"/>
  </w:num>
  <w:num w:numId="24">
    <w:abstractNumId w:val="29"/>
  </w:num>
  <w:num w:numId="25">
    <w:abstractNumId w:val="15"/>
  </w:num>
  <w:num w:numId="26">
    <w:abstractNumId w:val="30"/>
  </w:num>
  <w:num w:numId="27">
    <w:abstractNumId w:val="12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0"/>
  </w:num>
  <w:num w:numId="31">
    <w:abstractNumId w:val="32"/>
  </w:num>
  <w:num w:numId="32">
    <w:abstractNumId w:val="25"/>
  </w:num>
  <w:num w:numId="33">
    <w:abstractNumId w:val="18"/>
  </w:num>
  <w:num w:numId="34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961C3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15C52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6ED6"/>
    <w:rsid w:val="001B3E10"/>
    <w:rsid w:val="001B6D47"/>
    <w:rsid w:val="001C1A5F"/>
    <w:rsid w:val="001C20DF"/>
    <w:rsid w:val="001C2253"/>
    <w:rsid w:val="001C3E87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30C33"/>
    <w:rsid w:val="00434377"/>
    <w:rsid w:val="00435BA4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A2673"/>
    <w:rsid w:val="005B1803"/>
    <w:rsid w:val="005B243A"/>
    <w:rsid w:val="005C2A3B"/>
    <w:rsid w:val="005E4D74"/>
    <w:rsid w:val="005F16F7"/>
    <w:rsid w:val="005F4006"/>
    <w:rsid w:val="00603F42"/>
    <w:rsid w:val="00630011"/>
    <w:rsid w:val="00630287"/>
    <w:rsid w:val="006338E8"/>
    <w:rsid w:val="00650FE3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53B15"/>
    <w:rsid w:val="007717AB"/>
    <w:rsid w:val="00773BAB"/>
    <w:rsid w:val="00774763"/>
    <w:rsid w:val="00786542"/>
    <w:rsid w:val="00792709"/>
    <w:rsid w:val="007B5BF7"/>
    <w:rsid w:val="007B686F"/>
    <w:rsid w:val="007C6627"/>
    <w:rsid w:val="007E1992"/>
    <w:rsid w:val="007E50C6"/>
    <w:rsid w:val="008037E6"/>
    <w:rsid w:val="008060D5"/>
    <w:rsid w:val="0084206D"/>
    <w:rsid w:val="00851130"/>
    <w:rsid w:val="00856802"/>
    <w:rsid w:val="0086467D"/>
    <w:rsid w:val="00884865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F5283"/>
    <w:rsid w:val="00A167BD"/>
    <w:rsid w:val="00A17795"/>
    <w:rsid w:val="00A222F4"/>
    <w:rsid w:val="00A30394"/>
    <w:rsid w:val="00A312E6"/>
    <w:rsid w:val="00A33352"/>
    <w:rsid w:val="00A35C5C"/>
    <w:rsid w:val="00A728D7"/>
    <w:rsid w:val="00A74413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A33B1"/>
    <w:rsid w:val="00FB1274"/>
    <w:rsid w:val="00FB3C83"/>
    <w:rsid w:val="00FB62ED"/>
    <w:rsid w:val="00FC333B"/>
    <w:rsid w:val="00FD4140"/>
    <w:rsid w:val="00FE3C1E"/>
    <w:rsid w:val="00FE3D48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D54AA01"/>
  <w15:docId w15:val="{92989E04-C306-4E62-A8C1-540E9E48C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e9d2b6-e0bd-4c31-b232-e887486b9f7a" xsi:nil="true"/>
    <nae73cb6769f4a7f9271b45194c652bb xmlns="89e9d2b6-e0bd-4c31-b232-e887486b9f7a">
      <Terms xmlns="http://schemas.microsoft.com/office/infopath/2007/PartnerControls"/>
    </nae73cb6769f4a7f9271b45194c652bb>
    <i00b8442aa7a4cf9a71eeeca23012327 xmlns="89e9d2b6-e0bd-4c31-b232-e887486b9f7a">
      <Terms xmlns="http://schemas.microsoft.com/office/infopath/2007/PartnerControls"/>
    </i00b8442aa7a4cf9a71eeeca23012327>
    <Document_x0020_Status xmlns="89e9d2b6-e0bd-4c31-b232-e887486b9f7a" xsi:nil="true"/>
    <Confidential1 xmlns="89e9d2b6-e0bd-4c31-b232-e887486b9f7a">false</Confidential1>
    <fca2ec1b797f4b5f8f8c86f331133d6a xmlns="89e9d2b6-e0bd-4c31-b232-e887486b9f7a">
      <Terms xmlns="http://schemas.microsoft.com/office/infopath/2007/PartnerControls"/>
    </fca2ec1b797f4b5f8f8c86f331133d6a>
    <Obsolete xmlns="89e9d2b6-e0bd-4c31-b232-e887486b9f7a">false</Obsole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E685109AC51BE24D8F9E0FD2B66D218100B54D9B0F53B6D84F867EA4FED4ECF795" ma:contentTypeVersion="20" ma:contentTypeDescription="" ma:contentTypeScope="" ma:versionID="5ea764b91240cf6d820d9515113636a2">
  <xsd:schema xmlns:xsd="http://www.w3.org/2001/XMLSchema" xmlns:xs="http://www.w3.org/2001/XMLSchema" xmlns:p="http://schemas.microsoft.com/office/2006/metadata/properties" xmlns:ns2="89e9d2b6-e0bd-4c31-b232-e887486b9f7a" xmlns:ns3="b3eebbc7-d8eb-4ec4-a06e-fa0e30060a5b" targetNamespace="http://schemas.microsoft.com/office/2006/metadata/properties" ma:root="true" ma:fieldsID="c42efbbad58ede4d418fd6f468f24e37" ns2:_="" ns3:_="">
    <xsd:import namespace="89e9d2b6-e0bd-4c31-b232-e887486b9f7a"/>
    <xsd:import namespace="b3eebbc7-d8eb-4ec4-a06e-fa0e30060a5b"/>
    <xsd:element name="properties">
      <xsd:complexType>
        <xsd:sequence>
          <xsd:element name="documentManagement">
            <xsd:complexType>
              <xsd:all>
                <xsd:element ref="ns2:Confidential1" minOccurs="0"/>
                <xsd:element ref="ns2:Obsolete" minOccurs="0"/>
                <xsd:element ref="ns2:i00b8442aa7a4cf9a71eeeca23012327" minOccurs="0"/>
                <xsd:element ref="ns2:TaxCatchAll" minOccurs="0"/>
                <xsd:element ref="ns2:TaxCatchAllLabel" minOccurs="0"/>
                <xsd:element ref="ns2:Document_x0020_Status" minOccurs="0"/>
                <xsd:element ref="ns2:nae73cb6769f4a7f9271b45194c652bb" minOccurs="0"/>
                <xsd:element ref="ns2:fca2ec1b797f4b5f8f8c86f331133d6a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9d2b6-e0bd-4c31-b232-e887486b9f7a" elementFormDefault="qualified">
    <xsd:import namespace="http://schemas.microsoft.com/office/2006/documentManagement/types"/>
    <xsd:import namespace="http://schemas.microsoft.com/office/infopath/2007/PartnerControls"/>
    <xsd:element name="Confidential1" ma:index="2" nillable="true" ma:displayName="Confidential" ma:default="0" ma:internalName="Confidential1" ma:readOnly="false">
      <xsd:simpleType>
        <xsd:restriction base="dms:Boolean"/>
      </xsd:simpleType>
    </xsd:element>
    <xsd:element name="Obsolete" ma:index="7" nillable="true" ma:displayName="Obsolete" ma:default="0" ma:internalName="Obsolete" ma:readOnly="false">
      <xsd:simpleType>
        <xsd:restriction base="dms:Boolean"/>
      </xsd:simpleType>
    </xsd:element>
    <xsd:element name="i00b8442aa7a4cf9a71eeeca23012327" ma:index="9" nillable="true" ma:taxonomy="true" ma:internalName="i00b8442aa7a4cf9a71eeeca23012327" ma:taxonomyFieldName="Process" ma:displayName="Process" ma:readOnly="false" ma:fieldId="{200b8442-aa7a-4cf9-a71e-eeca23012327}" ma:sspId="4eace727-6b3e-4a8d-accb-9fde6f3d2523" ma:termSetId="66a439be-75ba-468c-a36c-dd8954a0c2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b2c2c23c-931c-4b1c-8d33-f806b1e0a2a5}" ma:internalName="TaxCatchAll" ma:readOnly="false" ma:showField="CatchAllData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b2c2c23c-931c-4b1c-8d33-f806b1e0a2a5}" ma:internalName="TaxCatchAllLabel" ma:readOnly="true" ma:showField="CatchAllDataLabel" ma:web="89e9d2b6-e0bd-4c31-b232-e887486b9f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Status" ma:index="13" nillable="true" ma:displayName="Document Status" ma:format="Dropdown" ma:hidden="true" ma:internalName="Document_x0020_Status" ma:readOnly="false">
      <xsd:simpleType>
        <xsd:restriction base="dms:Choice">
          <xsd:enumeration value="draft"/>
          <xsd:enumeration value="final"/>
          <xsd:enumeration value="archived"/>
          <xsd:enumeration value="obsolete"/>
        </xsd:restriction>
      </xsd:simpleType>
    </xsd:element>
    <xsd:element name="nae73cb6769f4a7f9271b45194c652bb" ma:index="15" nillable="true" ma:taxonomy="true" ma:internalName="nae73cb6769f4a7f9271b45194c652bb" ma:taxonomyFieldName="Stakeholders" ma:displayName="Stakeholders" ma:readOnly="false" ma:fieldId="{7ae73cb6-769f-4a7f-9271-b45194c652bb}" ma:sspId="4eace727-6b3e-4a8d-accb-9fde6f3d2523" ma:termSetId="f871fab3-8e32-440a-a506-5fc1f2fc552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2ec1b797f4b5f8f8c86f331133d6a" ma:index="17" nillable="true" ma:taxonomy="true" ma:internalName="fca2ec1b797f4b5f8f8c86f331133d6a" ma:taxonomyFieldName="Doument_x0020_Type" ma:displayName="Type of Document" ma:readOnly="false" ma:fieldId="{fca2ec1b-797f-4b5f-8f8c-86f331133d6a}" ma:sspId="4eace727-6b3e-4a8d-accb-9fde6f3d2523" ma:termSetId="9f8f421d-ea42-4e6f-856d-3cf058b71e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ebbc7-d8eb-4ec4-a06e-fa0e30060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OCR" ma:index="2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3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2FEB8-477B-4856-B54A-DEFEE3AB4638}">
  <ds:schemaRefs>
    <ds:schemaRef ds:uri="http://schemas.microsoft.com/office/2006/metadata/properties"/>
    <ds:schemaRef ds:uri="http://schemas.microsoft.com/office/infopath/2007/PartnerControls"/>
    <ds:schemaRef ds:uri="89e9d2b6-e0bd-4c31-b232-e887486b9f7a"/>
  </ds:schemaRefs>
</ds:datastoreItem>
</file>

<file path=customXml/itemProps2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601198-50EB-459A-BB72-7EC6484E05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9d2b6-e0bd-4c31-b232-e887486b9f7a"/>
    <ds:schemaRef ds:uri="b3eebbc7-d8eb-4ec4-a06e-fa0e30060a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Letter-Director-50years1.dotx</Template>
  <TotalTime>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Report-memo-simple-cover</dc:title>
  <dc:subject/>
  <dc:creator>Zeynep Musoglu</dc:creator>
  <cp:keywords/>
  <dc:description/>
  <cp:lastModifiedBy>Giuseppe Lugano</cp:lastModifiedBy>
  <cp:revision>5</cp:revision>
  <cp:lastPrinted>2016-11-07T11:47:00Z</cp:lastPrinted>
  <dcterms:created xsi:type="dcterms:W3CDTF">2021-12-10T11:47:00Z</dcterms:created>
  <dcterms:modified xsi:type="dcterms:W3CDTF">2021-12-10T11:57:00Z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0x010100E685109AC51BE24D8F9E0FD2B66D218100B54D9B0F53B6D84F867EA4FED4ECF795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