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4C0F8" w14:textId="77777777" w:rsidR="004E1663" w:rsidRPr="002D379D" w:rsidRDefault="004E1663" w:rsidP="004E1663">
      <w:pPr>
        <w:pStyle w:val="Title1COST"/>
        <w:spacing w:before="120"/>
        <w:jc w:val="center"/>
        <w:rPr>
          <w:color w:val="6E82BE"/>
          <w:szCs w:val="52"/>
        </w:rPr>
      </w:pPr>
      <w:r w:rsidRPr="002D379D">
        <w:rPr>
          <w:color w:val="6E82BE"/>
          <w:szCs w:val="52"/>
        </w:rPr>
        <w:t xml:space="preserve">Report on the outcomes of a presentation and participation in a </w:t>
      </w:r>
    </w:p>
    <w:p w14:paraId="0B6BACDC" w14:textId="77777777" w:rsidR="004E1663" w:rsidRDefault="004E1663" w:rsidP="004E1663">
      <w:pPr>
        <w:pStyle w:val="Title1COST"/>
        <w:spacing w:before="120"/>
        <w:jc w:val="center"/>
        <w:rPr>
          <w:color w:val="6E82BE"/>
          <w:sz w:val="36"/>
        </w:rPr>
      </w:pPr>
      <w:r>
        <w:rPr>
          <w:color w:val="6E82BE"/>
          <w:sz w:val="36"/>
        </w:rPr>
        <w:t>Dissemination Conference</w:t>
      </w:r>
      <w:r w:rsidRPr="001C4A66">
        <w:rPr>
          <w:color w:val="6E82BE"/>
          <w:sz w:val="36"/>
          <w:vertAlign w:val="superscript"/>
        </w:rPr>
        <w:footnoteReference w:id="1"/>
      </w:r>
      <w:r w:rsidRPr="001C4A66">
        <w:rPr>
          <w:color w:val="6E82BE"/>
          <w:sz w:val="36"/>
          <w:vertAlign w:val="superscript"/>
        </w:rPr>
        <w:t xml:space="preserve"> </w:t>
      </w:r>
    </w:p>
    <w:p w14:paraId="6947B256" w14:textId="77777777" w:rsidR="004E1663" w:rsidRDefault="004E1663" w:rsidP="004E1663">
      <w:pPr>
        <w:pStyle w:val="Title2"/>
        <w:spacing w:before="120"/>
        <w:jc w:val="both"/>
        <w:rPr>
          <w:color w:val="56585B"/>
          <w:sz w:val="22"/>
          <w:szCs w:val="22"/>
        </w:rPr>
      </w:pPr>
    </w:p>
    <w:p w14:paraId="0AB28733" w14:textId="5A7F8615" w:rsidR="004E1663" w:rsidRPr="008E080D" w:rsidRDefault="004E1663" w:rsidP="004E1663">
      <w:pPr>
        <w:pStyle w:val="Title2"/>
        <w:spacing w:before="120"/>
        <w:jc w:val="both"/>
        <w:rPr>
          <w:color w:val="56585B"/>
          <w:sz w:val="22"/>
          <w:szCs w:val="22"/>
        </w:rPr>
      </w:pPr>
      <w:r w:rsidRPr="06352BD7">
        <w:rPr>
          <w:color w:val="56585B"/>
          <w:sz w:val="22"/>
          <w:szCs w:val="22"/>
        </w:rPr>
        <w:t xml:space="preserve">Action number: </w:t>
      </w:r>
    </w:p>
    <w:p w14:paraId="7DF96519" w14:textId="77777777" w:rsidR="004E1663" w:rsidRDefault="004E1663" w:rsidP="004E1663">
      <w:pPr>
        <w:pStyle w:val="Title2"/>
        <w:spacing w:before="120"/>
        <w:jc w:val="both"/>
        <w:rPr>
          <w:color w:val="56585B"/>
          <w:sz w:val="22"/>
          <w:szCs w:val="22"/>
        </w:rPr>
      </w:pPr>
      <w:r>
        <w:rPr>
          <w:color w:val="56585B"/>
          <w:sz w:val="22"/>
          <w:szCs w:val="22"/>
        </w:rPr>
        <w:t>Grantee</w:t>
      </w:r>
      <w:r w:rsidRPr="06352BD7">
        <w:rPr>
          <w:color w:val="56585B"/>
          <w:sz w:val="22"/>
          <w:szCs w:val="22"/>
        </w:rPr>
        <w:t xml:space="preserve"> name: </w:t>
      </w:r>
    </w:p>
    <w:p w14:paraId="63A86B6A" w14:textId="77777777" w:rsidR="004E1663" w:rsidRDefault="004E1663" w:rsidP="004E1663">
      <w:pPr>
        <w:pStyle w:val="Title2"/>
        <w:spacing w:before="120"/>
        <w:jc w:val="both"/>
        <w:rPr>
          <w:color w:val="56585B"/>
          <w:sz w:val="22"/>
        </w:rPr>
      </w:pPr>
    </w:p>
    <w:tbl>
      <w:tblPr>
        <w:tblStyle w:val="TableGrid"/>
        <w:tblW w:w="9521" w:type="dxa"/>
        <w:tblInd w:w="-5" w:type="dxa"/>
        <w:tblLook w:val="04A0" w:firstRow="1" w:lastRow="0" w:firstColumn="1" w:lastColumn="0" w:noHBand="0" w:noVBand="1"/>
      </w:tblPr>
      <w:tblGrid>
        <w:gridCol w:w="9521"/>
      </w:tblGrid>
      <w:tr w:rsidR="004E1663" w:rsidRPr="00681CA3" w14:paraId="430AC0C1" w14:textId="77777777" w:rsidTr="00634807">
        <w:trPr>
          <w:trHeight w:val="209"/>
        </w:trPr>
        <w:tc>
          <w:tcPr>
            <w:tcW w:w="9521" w:type="dxa"/>
            <w:tcBorders>
              <w:bottom w:val="single" w:sz="4" w:space="0" w:color="auto"/>
            </w:tcBorders>
          </w:tcPr>
          <w:p w14:paraId="4F2D9ABF" w14:textId="77777777" w:rsidR="004E1663" w:rsidRPr="00F5286F" w:rsidRDefault="004E1663" w:rsidP="004E1663">
            <w:pPr>
              <w:spacing w:before="120" w:after="120"/>
              <w:rPr>
                <w:b/>
                <w:sz w:val="22"/>
                <w:szCs w:val="24"/>
                <w:u w:val="single"/>
              </w:rPr>
            </w:pPr>
            <w:r w:rsidRPr="00F5286F">
              <w:rPr>
                <w:b/>
                <w:sz w:val="22"/>
                <w:u w:val="single"/>
              </w:rPr>
              <w:t xml:space="preserve">Conference Details </w:t>
            </w:r>
          </w:p>
          <w:p w14:paraId="2396780A" w14:textId="77777777" w:rsidR="004E1663" w:rsidRPr="002D379D" w:rsidRDefault="004E1663" w:rsidP="004E1663">
            <w:pPr>
              <w:spacing w:before="120" w:after="120"/>
              <w:rPr>
                <w:rFonts w:ascii="ArialMT" w:hAnsi="ArialMT" w:cs="ArialMT"/>
                <w:color w:val="656966"/>
              </w:rPr>
            </w:pPr>
            <w:r w:rsidRPr="002D379D">
              <w:rPr>
                <w:rFonts w:ascii="ArialMT" w:hAnsi="ArialMT" w:cs="ArialMT"/>
                <w:color w:val="656966"/>
              </w:rPr>
              <w:t>Conference title:</w:t>
            </w:r>
          </w:p>
          <w:p w14:paraId="5E87EBA0" w14:textId="77777777" w:rsidR="004E1663" w:rsidRPr="00F5286F" w:rsidRDefault="004E1663" w:rsidP="004E1663">
            <w:pPr>
              <w:spacing w:before="120" w:after="120"/>
              <w:rPr>
                <w:rFonts w:ascii="ArialMT" w:hAnsi="ArialMT" w:cs="ArialMT"/>
                <w:color w:val="656966"/>
              </w:rPr>
            </w:pPr>
            <w:r w:rsidRPr="00F5286F">
              <w:rPr>
                <w:rFonts w:ascii="ArialMT" w:hAnsi="ArialMT" w:cs="ArialMT"/>
                <w:color w:val="656966"/>
              </w:rPr>
              <w:t xml:space="preserve">Conference </w:t>
            </w:r>
            <w:proofErr w:type="gramStart"/>
            <w:r w:rsidRPr="00F5286F">
              <w:rPr>
                <w:rFonts w:ascii="ArialMT" w:hAnsi="ArialMT" w:cs="ArialMT"/>
                <w:color w:val="656966"/>
              </w:rPr>
              <w:t>web-page</w:t>
            </w:r>
            <w:proofErr w:type="gramEnd"/>
            <w:r w:rsidRPr="00F5286F">
              <w:rPr>
                <w:rFonts w:ascii="ArialMT" w:hAnsi="ArialMT" w:cs="ArialMT"/>
                <w:color w:val="656966"/>
              </w:rPr>
              <w:t xml:space="preserve">: </w:t>
            </w:r>
          </w:p>
          <w:p w14:paraId="1F674AB8" w14:textId="77777777" w:rsidR="004E1663" w:rsidRPr="00B832AA" w:rsidRDefault="004E1663" w:rsidP="004E1663">
            <w:pPr>
              <w:spacing w:before="120" w:after="120"/>
              <w:rPr>
                <w:rFonts w:ascii="ArialMT" w:hAnsi="ArialMT" w:cs="ArialMT"/>
                <w:color w:val="656966"/>
              </w:rPr>
            </w:pPr>
            <w:r w:rsidRPr="00F5286F">
              <w:rPr>
                <w:rFonts w:ascii="ArialMT" w:hAnsi="ArialMT" w:cs="ArialMT"/>
                <w:color w:val="656966"/>
              </w:rPr>
              <w:t>Conference venue</w:t>
            </w:r>
            <w:r w:rsidRPr="00F5286F">
              <w:rPr>
                <w:rStyle w:val="FootnoteReference"/>
                <w:rFonts w:ascii="ArialMT" w:hAnsi="ArialMT" w:cs="ArialMT"/>
                <w:color w:val="656966"/>
              </w:rPr>
              <w:footnoteReference w:id="2"/>
            </w:r>
            <w:r w:rsidRPr="00F5286F">
              <w:rPr>
                <w:rFonts w:ascii="ArialMT" w:hAnsi="ArialMT" w:cs="ArialMT"/>
                <w:color w:val="656966"/>
              </w:rPr>
              <w:t xml:space="preserve">: </w:t>
            </w:r>
          </w:p>
          <w:p w14:paraId="58AA3668" w14:textId="77777777" w:rsidR="004E1663" w:rsidRDefault="004E1663" w:rsidP="004E1663">
            <w:pPr>
              <w:spacing w:before="120" w:after="120"/>
              <w:rPr>
                <w:rFonts w:ascii="ArialMT" w:hAnsi="ArialMT" w:cs="ArialMT"/>
                <w:color w:val="656966"/>
              </w:rPr>
            </w:pPr>
            <w:r w:rsidRPr="00064C3C">
              <w:rPr>
                <w:rFonts w:ascii="ArialMT" w:hAnsi="ArialMT" w:cs="ArialMT"/>
                <w:color w:val="656966"/>
              </w:rPr>
              <w:t>Conference start and end date: DD/MM/YYYY to DD/MM/YYYY</w:t>
            </w:r>
            <w:r w:rsidRPr="00F5286F" w:rsidDel="003F4382">
              <w:rPr>
                <w:rFonts w:ascii="ArialMT" w:hAnsi="ArialMT" w:cs="ArialMT"/>
                <w:color w:val="656966"/>
              </w:rPr>
              <w:t xml:space="preserve"> </w:t>
            </w:r>
          </w:p>
          <w:p w14:paraId="14F60B27" w14:textId="77777777" w:rsidR="004E1663" w:rsidRDefault="004E1663" w:rsidP="00634807">
            <w:pPr>
              <w:spacing w:before="120"/>
              <w:rPr>
                <w:rFonts w:ascii="ArialMT" w:hAnsi="ArialMT" w:cs="ArialMT"/>
                <w:color w:val="656966"/>
              </w:rPr>
            </w:pPr>
          </w:p>
          <w:p w14:paraId="3E1682B4" w14:textId="77777777" w:rsidR="004E1663" w:rsidRPr="00675163" w:rsidRDefault="004E1663" w:rsidP="004E1663">
            <w:pPr>
              <w:spacing w:before="120" w:after="120"/>
              <w:rPr>
                <w:b/>
                <w:sz w:val="22"/>
                <w:u w:val="single"/>
              </w:rPr>
            </w:pPr>
            <w:r w:rsidRPr="00675163">
              <w:rPr>
                <w:b/>
                <w:sz w:val="22"/>
                <w:u w:val="single"/>
              </w:rPr>
              <w:t xml:space="preserve">Accepted oral contribution details </w:t>
            </w:r>
          </w:p>
          <w:p w14:paraId="00A0FB53" w14:textId="77777777" w:rsidR="004E1663" w:rsidRPr="00675163" w:rsidRDefault="004E1663" w:rsidP="004E1663">
            <w:pPr>
              <w:spacing w:before="120" w:after="120"/>
              <w:rPr>
                <w:rFonts w:ascii="ArialMT" w:hAnsi="ArialMT" w:cs="ArialMT"/>
                <w:color w:val="656966"/>
              </w:rPr>
            </w:pPr>
            <w:r w:rsidRPr="00675163">
              <w:rPr>
                <w:rFonts w:ascii="ArialMT" w:hAnsi="ArialMT" w:cs="ArialMT"/>
                <w:color w:val="656966"/>
              </w:rPr>
              <w:t xml:space="preserve">Title of the presentation: </w:t>
            </w:r>
          </w:p>
          <w:p w14:paraId="3AD66104" w14:textId="77777777" w:rsidR="004E1663" w:rsidRPr="00675163" w:rsidRDefault="004E1663" w:rsidP="004E1663">
            <w:pPr>
              <w:spacing w:before="120" w:after="120"/>
              <w:rPr>
                <w:rFonts w:ascii="ArialMT" w:hAnsi="ArialMT" w:cs="ArialMT"/>
                <w:color w:val="656966"/>
              </w:rPr>
            </w:pPr>
            <w:r w:rsidRPr="00675163">
              <w:rPr>
                <w:rFonts w:ascii="ArialMT" w:hAnsi="ArialMT" w:cs="ArialMT"/>
                <w:color w:val="656966"/>
              </w:rPr>
              <w:t xml:space="preserve">Co-authors: </w:t>
            </w:r>
          </w:p>
          <w:p w14:paraId="4D54A355" w14:textId="77777777" w:rsidR="004E1663" w:rsidRPr="00692F0B" w:rsidRDefault="004E1663" w:rsidP="004E1663">
            <w:pPr>
              <w:spacing w:before="120" w:after="120"/>
              <w:rPr>
                <w:rFonts w:ascii="ArialMT" w:hAnsi="ArialMT" w:cs="ArialMT"/>
                <w:color w:val="656966"/>
              </w:rPr>
            </w:pPr>
            <w:r w:rsidRPr="00675163">
              <w:rPr>
                <w:rFonts w:ascii="ArialMT" w:hAnsi="ArialMT" w:cs="ArialMT"/>
                <w:color w:val="656966"/>
              </w:rPr>
              <w:t>Other details of the presentation: specify here any additional details related to the contribution (</w:t>
            </w:r>
            <w:proofErr w:type="gramStart"/>
            <w:r w:rsidRPr="00675163">
              <w:rPr>
                <w:rFonts w:ascii="ArialMT" w:hAnsi="ArialMT" w:cs="ArialMT"/>
                <w:color w:val="656966"/>
              </w:rPr>
              <w:t>e.g.</w:t>
            </w:r>
            <w:proofErr w:type="gramEnd"/>
            <w:r w:rsidRPr="00675163">
              <w:rPr>
                <w:rFonts w:ascii="ArialMT" w:hAnsi="ArialMT" w:cs="ArialMT"/>
                <w:color w:val="656966"/>
              </w:rPr>
              <w:t xml:space="preserve"> title of the session / track of the conference programme in which the contribution is accepted)</w:t>
            </w:r>
          </w:p>
        </w:tc>
      </w:tr>
      <w:tr w:rsidR="004E1663" w:rsidRPr="00681CA3" w14:paraId="560AE0CE" w14:textId="77777777" w:rsidTr="00634807">
        <w:trPr>
          <w:trHeight w:val="218"/>
        </w:trPr>
        <w:tc>
          <w:tcPr>
            <w:tcW w:w="9521" w:type="dxa"/>
            <w:tcBorders>
              <w:top w:val="nil"/>
              <w:bottom w:val="single" w:sz="4" w:space="0" w:color="auto"/>
            </w:tcBorders>
          </w:tcPr>
          <w:p w14:paraId="0E9193E4" w14:textId="77777777" w:rsidR="004E1663" w:rsidRPr="005545C8" w:rsidRDefault="004E1663" w:rsidP="004E1663">
            <w:pPr>
              <w:spacing w:before="120" w:after="120"/>
              <w:rPr>
                <w:b/>
                <w:sz w:val="22"/>
                <w:szCs w:val="24"/>
                <w:u w:val="single"/>
              </w:rPr>
            </w:pPr>
            <w:r w:rsidRPr="005545C8">
              <w:rPr>
                <w:b/>
                <w:sz w:val="22"/>
                <w:szCs w:val="24"/>
                <w:u w:val="single"/>
              </w:rPr>
              <w:t xml:space="preserve">Outcome of the conference participation </w:t>
            </w:r>
          </w:p>
          <w:p w14:paraId="01E35B43" w14:textId="77777777" w:rsidR="004E1663" w:rsidRPr="005545C8" w:rsidRDefault="004E1663" w:rsidP="004E1663">
            <w:pPr>
              <w:spacing w:before="120" w:after="120"/>
              <w:rPr>
                <w:rFonts w:ascii="ArialMT" w:hAnsi="ArialMT" w:cs="ArialMT"/>
                <w:color w:val="656966"/>
              </w:rPr>
            </w:pPr>
            <w:r w:rsidRPr="005545C8">
              <w:rPr>
                <w:rFonts w:ascii="ArialMT" w:hAnsi="ArialMT" w:cs="ArialMT"/>
                <w:color w:val="656966"/>
              </w:rPr>
              <w:t xml:space="preserve">Description of the outcome of the </w:t>
            </w:r>
            <w:r>
              <w:rPr>
                <w:rFonts w:ascii="ArialMT" w:hAnsi="ArialMT" w:cs="ArialMT"/>
                <w:color w:val="656966"/>
              </w:rPr>
              <w:t xml:space="preserve">conference </w:t>
            </w:r>
            <w:r w:rsidRPr="005545C8">
              <w:rPr>
                <w:rFonts w:ascii="ArialMT" w:hAnsi="ArialMT" w:cs="ArialMT"/>
                <w:color w:val="656966"/>
              </w:rPr>
              <w:t xml:space="preserve">presentation, </w:t>
            </w:r>
            <w:r>
              <w:rPr>
                <w:rFonts w:ascii="ArialMT" w:hAnsi="ArialMT" w:cs="ArialMT"/>
                <w:color w:val="656966"/>
              </w:rPr>
              <w:t xml:space="preserve">including </w:t>
            </w:r>
            <w:r w:rsidRPr="005545C8">
              <w:rPr>
                <w:rFonts w:ascii="ArialMT" w:hAnsi="ArialMT" w:cs="ArialMT"/>
                <w:color w:val="656966"/>
              </w:rPr>
              <w:t>contacts made and potential for future collaborations</w:t>
            </w:r>
            <w:r>
              <w:rPr>
                <w:rFonts w:ascii="ArialMT" w:hAnsi="ArialMT" w:cs="ArialMT"/>
                <w:color w:val="656966"/>
              </w:rPr>
              <w:t>.</w:t>
            </w:r>
          </w:p>
          <w:p w14:paraId="0A30CD1E" w14:textId="77777777" w:rsidR="004E1663" w:rsidRPr="005C5E8B" w:rsidRDefault="004E1663" w:rsidP="004E1663">
            <w:pPr>
              <w:spacing w:before="120" w:after="120"/>
              <w:rPr>
                <w:i/>
                <w:iCs/>
              </w:rPr>
            </w:pPr>
            <w:r w:rsidRPr="005C5E8B">
              <w:rPr>
                <w:i/>
                <w:iCs/>
              </w:rPr>
              <w:t>(max.</w:t>
            </w:r>
            <w:r>
              <w:rPr>
                <w:i/>
                <w:iCs/>
              </w:rPr>
              <w:t>5</w:t>
            </w:r>
            <w:r w:rsidRPr="005C5E8B">
              <w:rPr>
                <w:i/>
                <w:iCs/>
              </w:rPr>
              <w:t xml:space="preserve">00 word) </w:t>
            </w:r>
          </w:p>
          <w:p w14:paraId="0D39BF16" w14:textId="77777777" w:rsidR="004E1663" w:rsidRDefault="004E1663" w:rsidP="004E1663">
            <w:pPr>
              <w:spacing w:before="120" w:after="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7B646886" w14:textId="77777777" w:rsidR="004E1663" w:rsidRPr="005C5E8B" w:rsidRDefault="004E1663" w:rsidP="004E1663">
            <w:pPr>
              <w:spacing w:before="120" w:after="0" w:line="200" w:lineRule="atLeast"/>
              <w:rPr>
                <w:i/>
                <w:iCs/>
              </w:rPr>
            </w:pPr>
          </w:p>
        </w:tc>
      </w:tr>
      <w:tr w:rsidR="004E1663" w:rsidRPr="00681CA3" w14:paraId="2FB51A54" w14:textId="77777777" w:rsidTr="00634807">
        <w:trPr>
          <w:trHeight w:val="113"/>
        </w:trPr>
        <w:tc>
          <w:tcPr>
            <w:tcW w:w="9521" w:type="dxa"/>
            <w:tcBorders>
              <w:bottom w:val="nil"/>
            </w:tcBorders>
          </w:tcPr>
          <w:p w14:paraId="7A5F2902" w14:textId="325F8B21" w:rsidR="004E1663" w:rsidRPr="00EC422D" w:rsidRDefault="00BE0113" w:rsidP="004E1663">
            <w:pPr>
              <w:spacing w:before="120" w:after="120"/>
              <w:rPr>
                <w:rFonts w:ascii="ArialMT" w:hAnsi="ArialMT" w:cs="ArialMT"/>
                <w:color w:val="656966"/>
              </w:rPr>
            </w:pPr>
            <w:r>
              <w:rPr>
                <w:b/>
                <w:sz w:val="22"/>
                <w:szCs w:val="24"/>
                <w:u w:val="single"/>
              </w:rPr>
              <w:t>Acknowledgement</w:t>
            </w:r>
            <w:r w:rsidR="004E1663">
              <w:rPr>
                <w:b/>
                <w:sz w:val="22"/>
                <w:szCs w:val="24"/>
                <w:u w:val="single"/>
              </w:rPr>
              <w:t xml:space="preserve"> of inclusion of necessary supporting documents to claim the grant</w:t>
            </w:r>
          </w:p>
        </w:tc>
      </w:tr>
      <w:tr w:rsidR="004E1663" w:rsidRPr="00681CA3" w14:paraId="3333D7D6" w14:textId="77777777" w:rsidTr="00634807">
        <w:trPr>
          <w:trHeight w:val="230"/>
        </w:trPr>
        <w:tc>
          <w:tcPr>
            <w:tcW w:w="9521" w:type="dxa"/>
            <w:tcBorders>
              <w:top w:val="nil"/>
              <w:bottom w:val="single" w:sz="4" w:space="0" w:color="auto"/>
            </w:tcBorders>
          </w:tcPr>
          <w:p w14:paraId="51BFD1DF" w14:textId="77777777" w:rsidR="004E1663" w:rsidRPr="00EB1641" w:rsidRDefault="004E1663" w:rsidP="004E1663">
            <w:pPr>
              <w:spacing w:before="120" w:after="120"/>
              <w:rPr>
                <w:rFonts w:ascii="ArialMT" w:hAnsi="ArialMT" w:cs="ArialMT"/>
                <w:color w:val="656966"/>
              </w:rPr>
            </w:pPr>
            <w:r w:rsidRPr="00EB1641">
              <w:rPr>
                <w:rFonts w:ascii="ArialMT" w:hAnsi="ArialMT" w:cs="ArialMT"/>
                <w:color w:val="656966"/>
              </w:rPr>
              <w:softHyphen/>
              <w:t>I confirm that the following documents have been uploaded on e-COST as an integral part of this report:</w:t>
            </w:r>
          </w:p>
          <w:p w14:paraId="46E32B2F"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certificate of conference attendance.</w:t>
            </w:r>
          </w:p>
          <w:p w14:paraId="13FC7561"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programme of the conference or book of abstracts / proceedings indicating the oral presentation of the grantee.</w:t>
            </w:r>
          </w:p>
          <w:p w14:paraId="572FD2C5"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copy of the given presentation.</w:t>
            </w:r>
          </w:p>
          <w:p w14:paraId="60B5A2CF" w14:textId="77777777" w:rsidR="004E1663" w:rsidRPr="00681CA3" w:rsidRDefault="004E1663" w:rsidP="004E1663">
            <w:pPr>
              <w:spacing w:before="120" w:after="0"/>
              <w:rPr>
                <w:i/>
              </w:rPr>
            </w:pPr>
          </w:p>
        </w:tc>
      </w:tr>
    </w:tbl>
    <w:p w14:paraId="1E3BB603" w14:textId="5346BBA2" w:rsidR="005146D6" w:rsidRPr="004E1663" w:rsidRDefault="005146D6" w:rsidP="004E1663"/>
    <w:sectPr w:rsidR="005146D6" w:rsidRPr="004E1663"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1AA28" w14:textId="77777777" w:rsidR="002D5A0D" w:rsidRDefault="002D5A0D" w:rsidP="00F24F32">
      <w:r>
        <w:separator/>
      </w:r>
    </w:p>
  </w:endnote>
  <w:endnote w:type="continuationSeparator" w:id="0">
    <w:p w14:paraId="74F66FFA" w14:textId="77777777" w:rsidR="002D5A0D" w:rsidRDefault="002D5A0D"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8C8F4" w14:textId="77777777" w:rsidR="002D5A0D" w:rsidRDefault="002D5A0D" w:rsidP="00F24F32">
      <w:r>
        <w:separator/>
      </w:r>
    </w:p>
  </w:footnote>
  <w:footnote w:type="continuationSeparator" w:id="0">
    <w:p w14:paraId="2407EBA7" w14:textId="77777777" w:rsidR="002D5A0D" w:rsidRDefault="002D5A0D" w:rsidP="00F24F32">
      <w:r>
        <w:continuationSeparator/>
      </w:r>
    </w:p>
  </w:footnote>
  <w:footnote w:id="1">
    <w:p w14:paraId="048F38CB" w14:textId="77777777" w:rsidR="004E1663" w:rsidRPr="00A4331D" w:rsidRDefault="004E1663" w:rsidP="004E1663">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2">
    <w:p w14:paraId="05826C23" w14:textId="77777777" w:rsidR="004E1663" w:rsidRPr="00860B0D" w:rsidRDefault="004E1663" w:rsidP="004E1663">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232AF"/>
    <w:rsid w:val="00231490"/>
    <w:rsid w:val="00231CB1"/>
    <w:rsid w:val="00253039"/>
    <w:rsid w:val="00266DE4"/>
    <w:rsid w:val="00275878"/>
    <w:rsid w:val="0028353D"/>
    <w:rsid w:val="00285A54"/>
    <w:rsid w:val="002C082C"/>
    <w:rsid w:val="002D5A0D"/>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25BD4"/>
    <w:rsid w:val="00933036"/>
    <w:rsid w:val="00944A2B"/>
    <w:rsid w:val="009471FF"/>
    <w:rsid w:val="00947D10"/>
    <w:rsid w:val="00963B82"/>
    <w:rsid w:val="00983788"/>
    <w:rsid w:val="00987F45"/>
    <w:rsid w:val="00991ABF"/>
    <w:rsid w:val="009B3BA3"/>
    <w:rsid w:val="009B7D19"/>
    <w:rsid w:val="009C2B00"/>
    <w:rsid w:val="009C314F"/>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A0A3F"/>
    <w:rsid w:val="00BA0EC7"/>
    <w:rsid w:val="00BA2EC0"/>
    <w:rsid w:val="00BB3380"/>
    <w:rsid w:val="00BE0113"/>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5</TotalTime>
  <Pages>1</Pages>
  <Words>171</Words>
  <Characters>980</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Giuseppe Lugano</cp:lastModifiedBy>
  <cp:revision>6</cp:revision>
  <cp:lastPrinted>2016-11-07T11:47:00Z</cp:lastPrinted>
  <dcterms:created xsi:type="dcterms:W3CDTF">2021-12-10T11:47:00Z</dcterms:created>
  <dcterms:modified xsi:type="dcterms:W3CDTF">2021-12-10T12:02:00Z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